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813" w:rsidRDefault="006F1813" w:rsidP="0015502B">
      <w:pPr>
        <w:spacing w:after="1" w:line="20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Главе сельского поселения </w:t>
      </w:r>
    </w:p>
    <w:p w:rsidR="006F1813" w:rsidRDefault="006F1813" w:rsidP="0015502B">
      <w:pPr>
        <w:spacing w:after="1" w:line="200" w:lineRule="atLeast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Севрюкаево </w:t>
      </w:r>
    </w:p>
    <w:p w:rsidR="006F1813" w:rsidRDefault="006F1813" w:rsidP="0015502B">
      <w:pPr>
        <w:spacing w:after="1" w:line="20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F1813" w:rsidRDefault="006F1813" w:rsidP="0015502B">
      <w:pPr>
        <w:spacing w:after="1" w:line="20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Ставропольский Самарской области</w:t>
      </w:r>
    </w:p>
    <w:p w:rsidR="006F1813" w:rsidRDefault="006F1813" w:rsidP="00084117">
      <w:pPr>
        <w:spacing w:after="1" w:line="200" w:lineRule="atLeast"/>
        <w:jc w:val="right"/>
        <w:rPr>
          <w:rFonts w:ascii="Times New Roman" w:hAnsi="Times New Roman"/>
          <w:sz w:val="28"/>
          <w:szCs w:val="28"/>
        </w:rPr>
      </w:pP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(Ф.И.О.)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от _______________________________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(Ф.И.О. муниципального служащего)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__________________________________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(наименование занимаемой должности)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__________________________________</w:t>
      </w:r>
    </w:p>
    <w:p w:rsidR="006F1813" w:rsidRDefault="006F1813" w:rsidP="00084117">
      <w:pPr>
        <w:spacing w:after="1" w:line="200" w:lineRule="atLeast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__________________________________</w:t>
      </w:r>
    </w:p>
    <w:p w:rsidR="006F1813" w:rsidRDefault="006F1813" w:rsidP="00084117">
      <w:pPr>
        <w:spacing w:after="1" w:line="200" w:lineRule="atLeast"/>
        <w:jc w:val="both"/>
        <w:outlineLvl w:val="0"/>
      </w:pPr>
    </w:p>
    <w:p w:rsidR="006F1813" w:rsidRDefault="006F1813" w:rsidP="00084117">
      <w:pPr>
        <w:spacing w:after="1" w:line="2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</w:t>
      </w:r>
    </w:p>
    <w:p w:rsidR="006F1813" w:rsidRDefault="006F1813" w:rsidP="00084117">
      <w:pPr>
        <w:spacing w:after="1" w:line="2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получении разрешения на участие на безвозмездной основе в управлении</w:t>
      </w:r>
    </w:p>
    <w:p w:rsidR="006F1813" w:rsidRDefault="006F1813" w:rsidP="00084117">
      <w:pPr>
        <w:spacing w:after="1" w:line="2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некоммерческой организацией</w:t>
      </w:r>
    </w:p>
    <w:p w:rsidR="006F1813" w:rsidRDefault="006F1813" w:rsidP="00084117">
      <w:pPr>
        <w:spacing w:after="1" w:line="200" w:lineRule="atLeast"/>
        <w:jc w:val="both"/>
      </w:pP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подпунктом «б» пункта 3 части 1 статьи 14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 «О муниципальной службе в Российской Федерации» прошу разрешить мне участвовать на безвозмездной основе в качестве ____________________________________________________________________</w:t>
      </w:r>
    </w:p>
    <w:p w:rsidR="006F1813" w:rsidRDefault="006F1813" w:rsidP="00084117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наименование должности в органе управления организацией)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в управлении некоммерческой организацией</w:t>
      </w:r>
      <w:r>
        <w:rPr>
          <w:rFonts w:ascii="Times New Roman" w:hAnsi="Times New Roman"/>
          <w:sz w:val="20"/>
          <w:szCs w:val="20"/>
        </w:rPr>
        <w:t xml:space="preserve"> __________________________________________</w:t>
      </w:r>
    </w:p>
    <w:p w:rsidR="006F1813" w:rsidRDefault="006F1813" w:rsidP="00084117">
      <w:pPr>
        <w:spacing w:after="1" w:line="200" w:lineRule="atLeast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____________________________________________________________________,</w:t>
      </w:r>
    </w:p>
    <w:p w:rsidR="006F1813" w:rsidRDefault="006F1813" w:rsidP="00084117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наименование организации)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зарегистрированной по адресу __________________________________________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Основным(и) видом(ами) деятельности обозначенной организации является(ются): ______________________________________________________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  <w:r>
        <w:rPr>
          <w:rFonts w:ascii="Times New Roman" w:hAnsi="Times New Roman"/>
          <w:sz w:val="28"/>
          <w:szCs w:val="28"/>
        </w:rPr>
        <w:tab/>
        <w:t>К полномочиям органа управления, в состав которого я вхожу (планирую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войти), относятся: ___________________________________________________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____________________________________________________________________.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Участие в управлении организацией осуществляется (планируется осуществлять) _______________________________________________________.</w:t>
      </w:r>
    </w:p>
    <w:p w:rsidR="006F1813" w:rsidRDefault="006F1813" w:rsidP="00084117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срок, с которого осуществляется (планируется осуществлять) участие в управлении некоммерческой организацией)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Участие на безвозмездной основе в управлении некоммерческой организацией не повлечет за собой конфликта интересов.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основании изложенного прошу разрешить мне участвовать в управлении обозначенной некоммерческой организацией.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Приложение: Устав ______________________________________________</w:t>
      </w:r>
    </w:p>
    <w:p w:rsidR="006F1813" w:rsidRDefault="006F1813" w:rsidP="00084117">
      <w:pPr>
        <w:spacing w:after="1" w:line="200" w:lineRule="atLeas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(указывается наименование некоммерческой организации)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 __________ _____ г.                           ______________________</w:t>
      </w:r>
    </w:p>
    <w:p w:rsidR="006F1813" w:rsidRDefault="006F1813" w:rsidP="00084117">
      <w:pPr>
        <w:spacing w:after="1" w:line="200" w:lineRule="atLeas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(подпись)</w:t>
      </w:r>
    </w:p>
    <w:sectPr w:rsidR="006F1813" w:rsidSect="0008411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117"/>
    <w:rsid w:val="00084117"/>
    <w:rsid w:val="0015502B"/>
    <w:rsid w:val="006F1813"/>
    <w:rsid w:val="00C64D9B"/>
    <w:rsid w:val="00E076F9"/>
    <w:rsid w:val="00E652D0"/>
    <w:rsid w:val="00F93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11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411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91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22B058E9611A3A896E54DE9693F8AAB083B7DEBB1AE9DB1ACB83CB7A5B41F12FCCB122259FE87467D05E2954A6DF82D3069622049JD37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411</Words>
  <Characters>2347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2</cp:revision>
  <dcterms:created xsi:type="dcterms:W3CDTF">2025-11-10T16:45:00Z</dcterms:created>
  <dcterms:modified xsi:type="dcterms:W3CDTF">2025-11-10T16:45:00Z</dcterms:modified>
</cp:coreProperties>
</file>