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14" w:rsidRDefault="00000D14" w:rsidP="00224160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сельского поселения </w:t>
      </w:r>
    </w:p>
    <w:p w:rsidR="00000D14" w:rsidRDefault="00000D14" w:rsidP="00224160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Севрюкаево </w:t>
      </w:r>
    </w:p>
    <w:p w:rsidR="00000D14" w:rsidRDefault="00000D14" w:rsidP="00224160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000D14" w:rsidRDefault="00000D14" w:rsidP="00224160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Ставропольский Самарской области</w:t>
      </w:r>
    </w:p>
    <w:p w:rsidR="00000D14" w:rsidRDefault="00000D14" w:rsidP="00224160">
      <w:pPr>
        <w:pStyle w:val="ListParagraph"/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</w:t>
      </w:r>
    </w:p>
    <w:p w:rsidR="00000D14" w:rsidRDefault="00000D14" w:rsidP="00224160">
      <w:pPr>
        <w:pStyle w:val="ListParagraph"/>
        <w:spacing w:before="24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______________________________</w:t>
      </w:r>
    </w:p>
    <w:p w:rsidR="00000D14" w:rsidRDefault="00000D14" w:rsidP="00224160">
      <w:pPr>
        <w:pStyle w:val="ListParagraph"/>
        <w:spacing w:before="240"/>
        <w:ind w:left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(фамилия, инициалы)</w:t>
      </w:r>
    </w:p>
    <w:p w:rsidR="00000D14" w:rsidRDefault="00000D14" w:rsidP="00224160">
      <w:pPr>
        <w:pStyle w:val="ListParagraph"/>
        <w:spacing w:before="240" w:line="240" w:lineRule="auto"/>
        <w:ind w:left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000D14" w:rsidRDefault="00000D14" w:rsidP="00224160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(должность)</w:t>
      </w:r>
    </w:p>
    <w:p w:rsidR="00000D14" w:rsidRDefault="00000D14" w:rsidP="00224160">
      <w:pPr>
        <w:pStyle w:val="ListParagraph"/>
        <w:spacing w:before="240" w:line="240" w:lineRule="auto"/>
        <w:ind w:left="70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000D14" w:rsidRDefault="00000D14" w:rsidP="00224160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(структурное подразделение)</w:t>
      </w:r>
    </w:p>
    <w:p w:rsidR="00000D14" w:rsidRDefault="00000D14" w:rsidP="00224160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0"/>
          <w:szCs w:val="20"/>
        </w:rPr>
      </w:pPr>
    </w:p>
    <w:p w:rsidR="00000D14" w:rsidRDefault="00000D14" w:rsidP="00224160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Уведомление</w:t>
      </w:r>
    </w:p>
    <w:p w:rsidR="00000D14" w:rsidRDefault="00000D14" w:rsidP="00224160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намерении выполнять иную оплачиваемую работу</w:t>
      </w:r>
    </w:p>
    <w:p w:rsidR="00000D14" w:rsidRDefault="00000D14" w:rsidP="00224160">
      <w:pPr>
        <w:pStyle w:val="ListParagraph"/>
        <w:spacing w:before="24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</w:p>
    <w:p w:rsidR="00000D14" w:rsidRDefault="00000D14" w:rsidP="0022416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2 статьи 11 Федерального закона от 02.03.2007 № 25-ФЗ «О муниципальной службе в Российской Федерации» уведомляю Вас о намерении с «___» _________ 20___ приступить к выполнению иной оплачиваемой работы выполняя работу</w:t>
      </w:r>
    </w:p>
    <w:p w:rsidR="00000D14" w:rsidRDefault="00000D14" w:rsidP="0022416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000D14" w:rsidRDefault="00000D14" w:rsidP="00224160">
      <w:pPr>
        <w:pStyle w:val="consplusnonformat"/>
        <w:spacing w:before="0" w:beforeAutospacing="0" w:after="180" w:afterAutospacing="0"/>
        <w:jc w:val="center"/>
        <w:rPr>
          <w:sz w:val="18"/>
          <w:szCs w:val="18"/>
        </w:rPr>
      </w:pPr>
      <w:r>
        <w:rPr>
          <w:sz w:val="18"/>
          <w:szCs w:val="18"/>
        </w:rPr>
        <w:t>(по трудовому договору, гражданско-правовому договору)</w:t>
      </w:r>
    </w:p>
    <w:p w:rsidR="00000D14" w:rsidRDefault="00000D14" w:rsidP="00224160">
      <w:pPr>
        <w:pStyle w:val="consplusnonformat"/>
        <w:spacing w:before="0" w:beforeAutospacing="0" w:after="0" w:afterAutospacing="0"/>
        <w:jc w:val="both"/>
      </w:pPr>
      <w:r>
        <w:t>в ______________________________________________________________________________</w:t>
      </w:r>
    </w:p>
    <w:p w:rsidR="00000D14" w:rsidRDefault="00000D14" w:rsidP="00224160">
      <w:pPr>
        <w:pStyle w:val="consplusnonformat"/>
        <w:spacing w:before="0" w:beforeAutospacing="0" w:after="0" w:afterAutospacing="0"/>
        <w:jc w:val="center"/>
        <w:rPr>
          <w:sz w:val="18"/>
          <w:szCs w:val="18"/>
        </w:rPr>
      </w:pPr>
      <w:r>
        <w:rPr>
          <w:sz w:val="18"/>
          <w:szCs w:val="18"/>
        </w:rPr>
        <w:t>(полное наименование организации)</w:t>
      </w:r>
    </w:p>
    <w:p w:rsidR="00000D14" w:rsidRDefault="00000D14" w:rsidP="00224160">
      <w:pPr>
        <w:pStyle w:val="ListParagraph"/>
        <w:spacing w:before="240" w:line="240" w:lineRule="auto"/>
        <w:ind w:left="0"/>
        <w:jc w:val="both"/>
      </w:pPr>
      <w:r>
        <w:t>_______________________________________________________________________________________</w:t>
      </w:r>
    </w:p>
    <w:p w:rsidR="00000D14" w:rsidRDefault="00000D14" w:rsidP="00224160">
      <w:pPr>
        <w:pStyle w:val="ListParagraph"/>
        <w:spacing w:before="240"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(должность)</w:t>
      </w: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___________________________________________________________________________________________________________</w:t>
      </w:r>
    </w:p>
    <w:p w:rsidR="00000D14" w:rsidRDefault="00000D14" w:rsidP="00224160">
      <w:pPr>
        <w:pStyle w:val="ListParagraph"/>
        <w:spacing w:before="240"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(должностные обязанности)</w:t>
      </w:r>
    </w:p>
    <w:p w:rsidR="00000D14" w:rsidRDefault="00000D14" w:rsidP="00224160">
      <w:pPr>
        <w:pStyle w:val="ListParagraph"/>
        <w:spacing w:before="240" w:line="240" w:lineRule="auto"/>
        <w:ind w:left="0"/>
        <w:jc w:val="center"/>
        <w:rPr>
          <w:rFonts w:ascii="Times New Roman" w:hAnsi="Times New Roman"/>
          <w:sz w:val="18"/>
          <w:szCs w:val="18"/>
        </w:rPr>
      </w:pP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Выполнение указанной работы будет осуществляться в свободное от основной работы время и не повлечет за собой конфликт интересов.</w:t>
      </w: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 выполнении указанной работы обязуюсь соблюдать требования, предусмотренные статьями 12, 14 Федерального закона от 02.03.2007 № 25-ФЗ «О муниципальной службе в Российской Федерации».</w:t>
      </w: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00D14" w:rsidRDefault="00000D14" w:rsidP="00224160">
      <w:pPr>
        <w:pStyle w:val="ListParagraph"/>
        <w:spacing w:before="2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«_______» ________ 20____г.                             ______________ (_____________)  </w:t>
      </w:r>
    </w:p>
    <w:p w:rsidR="00000D14" w:rsidRDefault="00000D14" w:rsidP="00224160">
      <w:pPr>
        <w:jc w:val="center"/>
        <w:rPr>
          <w:b/>
          <w:sz w:val="28"/>
          <w:szCs w:val="28"/>
        </w:rPr>
      </w:pPr>
    </w:p>
    <w:p w:rsidR="00000D14" w:rsidRDefault="00000D14"/>
    <w:sectPr w:rsidR="00000D14" w:rsidSect="0068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3BF"/>
    <w:rsid w:val="00000D14"/>
    <w:rsid w:val="00133660"/>
    <w:rsid w:val="00224160"/>
    <w:rsid w:val="006842E6"/>
    <w:rsid w:val="008047CD"/>
    <w:rsid w:val="00A333BF"/>
    <w:rsid w:val="00DE531F"/>
    <w:rsid w:val="00E76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16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24160"/>
    <w:pPr>
      <w:ind w:left="720"/>
      <w:contextualSpacing/>
    </w:pPr>
  </w:style>
  <w:style w:type="paragraph" w:customStyle="1" w:styleId="consplusnonformat">
    <w:name w:val="consplusnonformat"/>
    <w:basedOn w:val="Normal"/>
    <w:uiPriority w:val="99"/>
    <w:rsid w:val="002241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268</Words>
  <Characters>1528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сельского поселения </dc:title>
  <dc:subject/>
  <dc:creator>User</dc:creator>
  <cp:keywords/>
  <dc:description/>
  <cp:lastModifiedBy>Людмила</cp:lastModifiedBy>
  <cp:revision>2</cp:revision>
  <dcterms:created xsi:type="dcterms:W3CDTF">2025-11-10T16:43:00Z</dcterms:created>
  <dcterms:modified xsi:type="dcterms:W3CDTF">2025-11-10T16:43:00Z</dcterms:modified>
</cp:coreProperties>
</file>