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324" w:rsidRDefault="00920324" w:rsidP="007B2BFB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(Ф.И.О., должность представителя нанимателя (работодателя)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от_____________________________________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(Ф.И.О. служащего, замещаемая им должность, номер телефона)</w:t>
      </w:r>
    </w:p>
    <w:p w:rsidR="00920324" w:rsidRDefault="00920324" w:rsidP="007B2BFB">
      <w:pPr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</w:t>
      </w:r>
    </w:p>
    <w:p w:rsidR="00920324" w:rsidRDefault="00920324" w:rsidP="007B2BFB">
      <w:pPr>
        <w:spacing w:after="0" w:line="240" w:lineRule="auto"/>
        <w:ind w:left="4536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возникновении личной заинтересованности при исполнении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должностных обязанностей, которая приводит или может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привести к конфликту интересов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соответствии с ч. 2 ст. 11 Федерального закона от 25.12.2008 № 273-ФЗ «О противодействии коррупции» уведомляю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Обстоятельства, являющиеся основанием возникновения личной заинтересованности: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/>
        </w:rPr>
        <w:t>.</w:t>
      </w:r>
    </w:p>
    <w:p w:rsidR="00920324" w:rsidRDefault="00920324" w:rsidP="007B2BF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(описание личной заинтересованности, которая приводит или может привести к возникновению конфликта интересов)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/>
        </w:rPr>
        <w:t>.</w:t>
      </w:r>
    </w:p>
    <w:p w:rsidR="00920324" w:rsidRDefault="00920324" w:rsidP="007B2BF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(описание должностных обязанностей, на исполнение которых может негативно повлиять либо негативно влияет личная 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:rsidR="00920324" w:rsidRDefault="00920324" w:rsidP="007B2BF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заинтересованность)</w:t>
      </w:r>
    </w:p>
    <w:p w:rsidR="00920324" w:rsidRDefault="00920324" w:rsidP="007B2BFB">
      <w:pPr>
        <w:spacing w:after="0" w:line="240" w:lineRule="auto"/>
        <w:rPr>
          <w:rFonts w:ascii="Times New Roman" w:hAnsi="Times New Roman"/>
        </w:rPr>
      </w:pPr>
    </w:p>
    <w:p w:rsidR="00920324" w:rsidRDefault="00920324" w:rsidP="007B2BF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:rsidR="00920324" w:rsidRDefault="00920324" w:rsidP="007B2BF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(предложения по урегулированию конфликта интересов)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Намереваюсь/не намереваюсь лично присутствовать на заседании комиссии по соблюдению требований к служебному поведению служащих и урегулированию конфликта интересов при рассмотрении настоящего уведомления (нужное подчеркнуть).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20324" w:rsidRDefault="00920324" w:rsidP="007B2BF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уведомлению прилагаю _______________________________________________________</w:t>
      </w:r>
    </w:p>
    <w:p w:rsidR="00920324" w:rsidRDefault="00920324" w:rsidP="007B2BFB">
      <w:pPr>
        <w:spacing w:after="0" w:line="240" w:lineRule="auto"/>
        <w:ind w:firstLine="56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(материалы, подтверждающие обстоятельства возникновения личной </w:t>
      </w:r>
    </w:p>
    <w:p w:rsidR="00920324" w:rsidRDefault="00920324" w:rsidP="007B2BF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920324" w:rsidRDefault="00920324" w:rsidP="007B2BFB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заинтересованности или конфликта интересов, либо иные материалы, имеющие отношение к данным обстоятельствам)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 20__ г.    ________________     ________________________________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(дата)                                             (подпись)                                     (расшифровка подписи)</w:t>
      </w: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  <w:lang w:eastAsia="en-US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  <w:lang w:eastAsia="en-US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  <w:lang w:eastAsia="en-US"/>
        </w:rPr>
      </w:pPr>
    </w:p>
    <w:p w:rsidR="00920324" w:rsidRDefault="00920324" w:rsidP="007B2B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Зарегистрировано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«_____» ___________ 20__ г. № ______________.</w:t>
      </w:r>
    </w:p>
    <w:p w:rsidR="00920324" w:rsidRDefault="00920324" w:rsidP="007B2BFB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(дата)                                                          (номер регистрации)       </w:t>
      </w:r>
    </w:p>
    <w:tbl>
      <w:tblPr>
        <w:tblW w:w="0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4536"/>
        <w:gridCol w:w="2013"/>
        <w:gridCol w:w="2835"/>
      </w:tblGrid>
      <w:tr w:rsidR="00920324" w:rsidTr="007B2BFB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0324" w:rsidRDefault="009203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Align w:val="bottom"/>
          </w:tcPr>
          <w:p w:rsidR="00920324" w:rsidRDefault="0092032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0324" w:rsidRDefault="00920324">
            <w:pPr>
              <w:tabs>
                <w:tab w:val="left" w:pos="2766"/>
              </w:tabs>
              <w:autoSpaceDE w:val="0"/>
              <w:autoSpaceDN w:val="0"/>
              <w:spacing w:after="0" w:line="240" w:lineRule="auto"/>
              <w:ind w:right="5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324" w:rsidTr="007B2BFB">
        <w:tc>
          <w:tcPr>
            <w:tcW w:w="4536" w:type="dxa"/>
          </w:tcPr>
          <w:p w:rsidR="00920324" w:rsidRDefault="009203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/>
                <w:sz w:val="18"/>
                <w:szCs w:val="18"/>
              </w:rPr>
            </w:pPr>
            <w:r>
              <w:rPr>
                <w:rFonts w:ascii="Times New Roman" w:eastAsia="SimSun" w:hAnsi="Times New Roman"/>
                <w:sz w:val="18"/>
                <w:szCs w:val="18"/>
              </w:rPr>
              <w:t>(Ф.И.О. служащего, зарегистрировавшего уведомление)</w:t>
            </w:r>
          </w:p>
        </w:tc>
        <w:tc>
          <w:tcPr>
            <w:tcW w:w="2013" w:type="dxa"/>
          </w:tcPr>
          <w:p w:rsidR="00920324" w:rsidRDefault="0092032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20324" w:rsidRDefault="009203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/>
                <w:sz w:val="18"/>
                <w:szCs w:val="18"/>
              </w:rPr>
            </w:pPr>
            <w:r>
              <w:rPr>
                <w:rFonts w:ascii="Times New Roman" w:eastAsia="SimSun" w:hAnsi="Times New Roman"/>
                <w:sz w:val="18"/>
                <w:szCs w:val="18"/>
              </w:rPr>
              <w:t>(подпись служащего, зарегистрировавшего уведомление)</w:t>
            </w:r>
          </w:p>
        </w:tc>
      </w:tr>
    </w:tbl>
    <w:p w:rsidR="00920324" w:rsidRDefault="00920324" w:rsidP="007B2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0324" w:rsidRDefault="00920324">
      <w:bookmarkStart w:id="0" w:name="_GoBack"/>
      <w:bookmarkEnd w:id="0"/>
    </w:p>
    <w:sectPr w:rsidR="00920324" w:rsidSect="00845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0F2"/>
    <w:rsid w:val="000224C3"/>
    <w:rsid w:val="00614BDD"/>
    <w:rsid w:val="0070639F"/>
    <w:rsid w:val="007B2BFB"/>
    <w:rsid w:val="00820DFC"/>
    <w:rsid w:val="00845F30"/>
    <w:rsid w:val="00920324"/>
    <w:rsid w:val="00C64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BFB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56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441</Words>
  <Characters>2517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</dc:title>
  <dc:subject/>
  <dc:creator>User</dc:creator>
  <cp:keywords/>
  <dc:description/>
  <cp:lastModifiedBy>Людмила</cp:lastModifiedBy>
  <cp:revision>2</cp:revision>
  <dcterms:created xsi:type="dcterms:W3CDTF">2025-11-10T16:43:00Z</dcterms:created>
  <dcterms:modified xsi:type="dcterms:W3CDTF">2025-11-10T16:43:00Z</dcterms:modified>
</cp:coreProperties>
</file>