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3E6" w:rsidRDefault="003B73E6" w:rsidP="000C27D9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</w:t>
      </w:r>
    </w:p>
    <w:p w:rsidR="003B73E6" w:rsidRDefault="003B73E6" w:rsidP="000C27D9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сельского поселения Севрюкаево </w:t>
      </w:r>
    </w:p>
    <w:p w:rsidR="003B73E6" w:rsidRDefault="003B73E6" w:rsidP="000C27D9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3B73E6" w:rsidRDefault="003B73E6" w:rsidP="000C27D9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Ставропольский Самарской области</w:t>
      </w:r>
    </w:p>
    <w:p w:rsidR="003B73E6" w:rsidRDefault="003B73E6" w:rsidP="000C27D9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</w:p>
    <w:p w:rsidR="003B73E6" w:rsidRDefault="003B73E6" w:rsidP="000C27D9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______________________________</w:t>
      </w:r>
    </w:p>
    <w:p w:rsidR="003B73E6" w:rsidRDefault="003B73E6" w:rsidP="000C27D9">
      <w:pPr>
        <w:pStyle w:val="ListParagraph"/>
        <w:spacing w:before="240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(фамилия, инициалы)</w:t>
      </w:r>
    </w:p>
    <w:p w:rsidR="003B73E6" w:rsidRDefault="003B73E6" w:rsidP="000C27D9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(должность)</w:t>
      </w:r>
    </w:p>
    <w:p w:rsidR="003B73E6" w:rsidRDefault="003B73E6" w:rsidP="000C27D9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(структурное подразделение)</w:t>
      </w: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намерении выполнять иную оплачиваемую работу</w:t>
      </w:r>
    </w:p>
    <w:p w:rsidR="003B73E6" w:rsidRDefault="003B73E6" w:rsidP="000C27D9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11 Федерального закона от 02.03.2007 № 25-ФЗ «О муниципальной службе в Российской Федерации» уведомляю Вас о намерении с «___» _________ 20___ приступить к выполнению иной оплачиваемой работы выполняя работу</w:t>
      </w:r>
    </w:p>
    <w:p w:rsidR="003B73E6" w:rsidRDefault="003B73E6" w:rsidP="000C27D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B73E6" w:rsidRDefault="003B73E6" w:rsidP="000C27D9">
      <w:pPr>
        <w:pStyle w:val="consplusnonformat"/>
        <w:spacing w:before="0" w:beforeAutospacing="0" w:after="180" w:afterAutospacing="0"/>
        <w:jc w:val="center"/>
        <w:rPr>
          <w:sz w:val="18"/>
          <w:szCs w:val="18"/>
        </w:rPr>
      </w:pPr>
      <w:r>
        <w:rPr>
          <w:sz w:val="18"/>
          <w:szCs w:val="18"/>
        </w:rPr>
        <w:t>(по трудовому договору, гражданско-правовому договору)</w:t>
      </w:r>
    </w:p>
    <w:p w:rsidR="003B73E6" w:rsidRDefault="003B73E6" w:rsidP="000C27D9">
      <w:pPr>
        <w:pStyle w:val="consplusnonformat"/>
        <w:spacing w:before="0" w:beforeAutospacing="0" w:after="0" w:afterAutospacing="0"/>
        <w:jc w:val="both"/>
      </w:pPr>
      <w:r>
        <w:t>в ______________________________________________________________________________</w:t>
      </w:r>
    </w:p>
    <w:p w:rsidR="003B73E6" w:rsidRDefault="003B73E6" w:rsidP="000C27D9">
      <w:pPr>
        <w:pStyle w:val="consplusnonformat"/>
        <w:spacing w:before="0" w:beforeAutospacing="0" w:after="0" w:afterAutospacing="0"/>
        <w:jc w:val="center"/>
        <w:rPr>
          <w:sz w:val="18"/>
          <w:szCs w:val="18"/>
        </w:rPr>
      </w:pPr>
      <w:r>
        <w:rPr>
          <w:sz w:val="18"/>
          <w:szCs w:val="18"/>
        </w:rPr>
        <w:t>(полное наименование организации)</w:t>
      </w:r>
    </w:p>
    <w:p w:rsidR="003B73E6" w:rsidRDefault="003B73E6" w:rsidP="000C27D9">
      <w:pPr>
        <w:pStyle w:val="ListParagraph"/>
        <w:spacing w:before="240" w:line="240" w:lineRule="auto"/>
        <w:ind w:left="0"/>
        <w:jc w:val="both"/>
      </w:pPr>
      <w:r>
        <w:t>_______________________________________________________________________________________</w:t>
      </w:r>
    </w:p>
    <w:p w:rsidR="003B73E6" w:rsidRDefault="003B73E6" w:rsidP="000C27D9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(должность)</w:t>
      </w: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___________________________________________________________________________________________________________</w:t>
      </w:r>
    </w:p>
    <w:p w:rsidR="003B73E6" w:rsidRDefault="003B73E6" w:rsidP="000C27D9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(должностные обязанности)</w:t>
      </w:r>
    </w:p>
    <w:p w:rsidR="003B73E6" w:rsidRDefault="003B73E6" w:rsidP="000C27D9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Выполнение указанной работы будет осуществляться в свободное от основной работы время и не повлечет за собой конфликт интересов.</w:t>
      </w: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 выполнении указанной работы обязуюсь соблюдать требования, предусмотренные статьями 12, 14 Федерального закона от 02.03.2007 № 25-ФЗ «О муниципальной службе в Российской Федерации».</w:t>
      </w: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«_______» ________ 20____г.                             ______________ (_____________)  </w:t>
      </w:r>
    </w:p>
    <w:p w:rsidR="003B73E6" w:rsidRDefault="003B73E6" w:rsidP="000C27D9">
      <w:pPr>
        <w:jc w:val="center"/>
        <w:rPr>
          <w:b/>
          <w:sz w:val="28"/>
          <w:szCs w:val="28"/>
        </w:rPr>
      </w:pPr>
    </w:p>
    <w:p w:rsidR="003B73E6" w:rsidRDefault="003B73E6" w:rsidP="000C27D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B73E6" w:rsidRDefault="003B73E6" w:rsidP="000C27D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B73E6" w:rsidRDefault="003B73E6"/>
    <w:sectPr w:rsidR="003B73E6" w:rsidSect="000C27D9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7D9"/>
    <w:rsid w:val="000C27D9"/>
    <w:rsid w:val="001C0C0E"/>
    <w:rsid w:val="003B73E6"/>
    <w:rsid w:val="006C7686"/>
    <w:rsid w:val="0099068D"/>
    <w:rsid w:val="009C04C3"/>
    <w:rsid w:val="00DC5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7D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C27D9"/>
    <w:pPr>
      <w:ind w:left="720"/>
      <w:contextualSpacing/>
    </w:pPr>
  </w:style>
  <w:style w:type="paragraph" w:customStyle="1" w:styleId="consplusnonformat">
    <w:name w:val="consplusnonformat"/>
    <w:basedOn w:val="Normal"/>
    <w:uiPriority w:val="99"/>
    <w:rsid w:val="000C27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268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</dc:title>
  <dc:subject/>
  <dc:creator>User</dc:creator>
  <cp:keywords/>
  <dc:description/>
  <cp:lastModifiedBy>Людмила</cp:lastModifiedBy>
  <cp:revision>2</cp:revision>
  <dcterms:created xsi:type="dcterms:W3CDTF">2025-11-10T16:46:00Z</dcterms:created>
  <dcterms:modified xsi:type="dcterms:W3CDTF">2025-11-10T16:46:00Z</dcterms:modified>
</cp:coreProperties>
</file>