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ABE" w:rsidRDefault="00567ABE" w:rsidP="000A34CA">
      <w:pPr>
        <w:autoSpaceDE w:val="0"/>
        <w:autoSpaceDN w:val="0"/>
        <w:adjustRightInd w:val="0"/>
        <w:ind w:left="5664"/>
        <w:jc w:val="both"/>
        <w:rPr>
          <w:lang w:eastAsia="en-US"/>
        </w:rPr>
      </w:pPr>
      <w:r>
        <w:rPr>
          <w:lang w:eastAsia="en-US"/>
        </w:rPr>
        <w:t>______________________________</w:t>
      </w:r>
    </w:p>
    <w:p w:rsidR="00567ABE" w:rsidRPr="000A34CA" w:rsidRDefault="00567ABE" w:rsidP="000A34CA">
      <w:pPr>
        <w:autoSpaceDE w:val="0"/>
        <w:autoSpaceDN w:val="0"/>
        <w:adjustRightInd w:val="0"/>
        <w:jc w:val="right"/>
        <w:rPr>
          <w:sz w:val="20"/>
          <w:szCs w:val="20"/>
          <w:lang w:eastAsia="en-US"/>
        </w:rPr>
      </w:pPr>
      <w:r w:rsidRPr="000A34CA">
        <w:rPr>
          <w:sz w:val="20"/>
          <w:szCs w:val="20"/>
          <w:lang w:eastAsia="en-US"/>
        </w:rPr>
        <w:t xml:space="preserve">                                    (наименование уполномоченного</w:t>
      </w:r>
    </w:p>
    <w:p w:rsidR="00567ABE" w:rsidRPr="000A34CA" w:rsidRDefault="00567ABE" w:rsidP="000A34CA">
      <w:pPr>
        <w:autoSpaceDE w:val="0"/>
        <w:autoSpaceDN w:val="0"/>
        <w:adjustRightInd w:val="0"/>
        <w:jc w:val="right"/>
        <w:rPr>
          <w:sz w:val="20"/>
          <w:szCs w:val="20"/>
          <w:lang w:eastAsia="en-US"/>
        </w:rPr>
      </w:pPr>
      <w:r w:rsidRPr="000A34CA">
        <w:rPr>
          <w:sz w:val="20"/>
          <w:szCs w:val="20"/>
          <w:lang w:eastAsia="en-US"/>
        </w:rPr>
        <w:t>_______________________________</w:t>
      </w:r>
      <w:r>
        <w:rPr>
          <w:sz w:val="20"/>
          <w:szCs w:val="20"/>
          <w:lang w:eastAsia="en-US"/>
        </w:rPr>
        <w:t>______</w:t>
      </w:r>
    </w:p>
    <w:p w:rsidR="00567ABE" w:rsidRDefault="00567ABE" w:rsidP="000A34CA">
      <w:pPr>
        <w:autoSpaceDE w:val="0"/>
        <w:autoSpaceDN w:val="0"/>
        <w:adjustRightInd w:val="0"/>
        <w:jc w:val="right"/>
        <w:rPr>
          <w:lang w:eastAsia="en-US"/>
        </w:rPr>
      </w:pPr>
      <w:r w:rsidRPr="000A34CA">
        <w:rPr>
          <w:sz w:val="20"/>
          <w:szCs w:val="20"/>
          <w:lang w:eastAsia="en-US"/>
        </w:rPr>
        <w:t xml:space="preserve">                                     структурного подразделения</w:t>
      </w:r>
      <w:r>
        <w:rPr>
          <w:sz w:val="20"/>
          <w:szCs w:val="20"/>
          <w:lang w:eastAsia="en-US"/>
        </w:rPr>
        <w:t>)</w:t>
      </w:r>
    </w:p>
    <w:p w:rsidR="00567ABE" w:rsidRDefault="00567ABE" w:rsidP="000A34CA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 xml:space="preserve">                          _______________________________</w:t>
      </w:r>
    </w:p>
    <w:p w:rsidR="00567ABE" w:rsidRDefault="00567ABE" w:rsidP="000A34CA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 xml:space="preserve">                          _______________________________</w:t>
      </w:r>
    </w:p>
    <w:p w:rsidR="00567ABE" w:rsidRDefault="00567ABE" w:rsidP="000A34CA">
      <w:pPr>
        <w:autoSpaceDE w:val="0"/>
        <w:autoSpaceDN w:val="0"/>
        <w:adjustRightInd w:val="0"/>
        <w:jc w:val="right"/>
        <w:rPr>
          <w:lang w:eastAsia="en-US"/>
        </w:rPr>
      </w:pPr>
    </w:p>
    <w:p w:rsidR="00567ABE" w:rsidRDefault="00567ABE" w:rsidP="000A34CA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 xml:space="preserve">                         от _____________________________</w:t>
      </w:r>
    </w:p>
    <w:p w:rsidR="00567ABE" w:rsidRDefault="00567ABE" w:rsidP="000A34CA">
      <w:pPr>
        <w:autoSpaceDE w:val="0"/>
        <w:autoSpaceDN w:val="0"/>
        <w:adjustRightInd w:val="0"/>
        <w:jc w:val="right"/>
        <w:rPr>
          <w:lang w:eastAsia="en-US"/>
        </w:rPr>
      </w:pPr>
      <w:r>
        <w:rPr>
          <w:lang w:eastAsia="en-US"/>
        </w:rPr>
        <w:t xml:space="preserve">                          _______________________________</w:t>
      </w:r>
    </w:p>
    <w:p w:rsidR="00567ABE" w:rsidRPr="000A34CA" w:rsidRDefault="00567ABE" w:rsidP="000A34CA">
      <w:pPr>
        <w:autoSpaceDE w:val="0"/>
        <w:autoSpaceDN w:val="0"/>
        <w:adjustRightInd w:val="0"/>
        <w:jc w:val="right"/>
        <w:rPr>
          <w:sz w:val="20"/>
          <w:szCs w:val="20"/>
          <w:lang w:eastAsia="en-US"/>
        </w:rPr>
      </w:pPr>
      <w:r w:rsidRPr="000A34CA">
        <w:rPr>
          <w:sz w:val="20"/>
          <w:szCs w:val="20"/>
          <w:lang w:eastAsia="en-US"/>
        </w:rPr>
        <w:t xml:space="preserve">(Ф.И.О., замещаемая муниципальная </w:t>
      </w:r>
    </w:p>
    <w:p w:rsidR="00567ABE" w:rsidRPr="000A34CA" w:rsidRDefault="00567ABE" w:rsidP="000A34CA">
      <w:pPr>
        <w:autoSpaceDE w:val="0"/>
        <w:autoSpaceDN w:val="0"/>
        <w:adjustRightInd w:val="0"/>
        <w:jc w:val="right"/>
        <w:rPr>
          <w:sz w:val="20"/>
          <w:szCs w:val="20"/>
          <w:lang w:eastAsia="en-US"/>
        </w:rPr>
      </w:pPr>
      <w:r w:rsidRPr="000A34CA">
        <w:rPr>
          <w:sz w:val="20"/>
          <w:szCs w:val="20"/>
          <w:lang w:eastAsia="en-US"/>
        </w:rPr>
        <w:t xml:space="preserve">должность, </w:t>
      </w:r>
    </w:p>
    <w:p w:rsidR="00567ABE" w:rsidRPr="000A34CA" w:rsidRDefault="00567ABE" w:rsidP="000A34CA">
      <w:pPr>
        <w:autoSpaceDE w:val="0"/>
        <w:autoSpaceDN w:val="0"/>
        <w:adjustRightInd w:val="0"/>
        <w:jc w:val="right"/>
        <w:rPr>
          <w:sz w:val="20"/>
          <w:szCs w:val="20"/>
          <w:lang w:eastAsia="en-US"/>
        </w:rPr>
      </w:pPr>
      <w:r w:rsidRPr="000A34CA">
        <w:rPr>
          <w:sz w:val="20"/>
          <w:szCs w:val="20"/>
          <w:lang w:eastAsia="en-US"/>
        </w:rPr>
        <w:t>должность муниципальной службы)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</w:p>
    <w:p w:rsidR="00567ABE" w:rsidRDefault="00567ABE" w:rsidP="000A34CA">
      <w:pPr>
        <w:autoSpaceDE w:val="0"/>
        <w:autoSpaceDN w:val="0"/>
        <w:adjustRightInd w:val="0"/>
        <w:jc w:val="center"/>
        <w:rPr>
          <w:lang w:eastAsia="en-US"/>
        </w:rPr>
      </w:pPr>
      <w:r>
        <w:rPr>
          <w:lang w:eastAsia="en-US"/>
        </w:rPr>
        <w:t>Уведомление о получении подарка от «__» ________ 20__ г.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 xml:space="preserve">    Извещаю о получении ___________________________________________________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                                                          (дата получения)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подарка(ов) на ____________________________________________________________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      (наименование протокольного мероприятия, служебной командировки, 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                  другого официального мероприятия, место и дата проведения)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2426"/>
        <w:gridCol w:w="3421"/>
        <w:gridCol w:w="1881"/>
        <w:gridCol w:w="1690"/>
      </w:tblGrid>
      <w:tr w:rsidR="00567ABE" w:rsidTr="000A34CA">
        <w:tc>
          <w:tcPr>
            <w:tcW w:w="2426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Наименование подарка</w:t>
            </w:r>
          </w:p>
        </w:tc>
        <w:tc>
          <w:tcPr>
            <w:tcW w:w="342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Характеристика подарка, его описание</w:t>
            </w:r>
          </w:p>
        </w:tc>
        <w:tc>
          <w:tcPr>
            <w:tcW w:w="188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Количество предметов</w:t>
            </w:r>
          </w:p>
        </w:tc>
        <w:tc>
          <w:tcPr>
            <w:tcW w:w="1690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Стоимость в рублях </w:t>
            </w:r>
          </w:p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(при наличии документов, подтверждающих стоимость подарка)</w:t>
            </w:r>
          </w:p>
        </w:tc>
      </w:tr>
      <w:tr w:rsidR="00567ABE" w:rsidTr="000A34CA">
        <w:tc>
          <w:tcPr>
            <w:tcW w:w="2426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42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  <w:tc>
          <w:tcPr>
            <w:tcW w:w="188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  <w:tc>
          <w:tcPr>
            <w:tcW w:w="1690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</w:tr>
      <w:tr w:rsidR="00567ABE" w:rsidTr="000A34CA">
        <w:tc>
          <w:tcPr>
            <w:tcW w:w="2426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2.</w:t>
            </w:r>
          </w:p>
        </w:tc>
        <w:tc>
          <w:tcPr>
            <w:tcW w:w="342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  <w:tc>
          <w:tcPr>
            <w:tcW w:w="188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  <w:tc>
          <w:tcPr>
            <w:tcW w:w="1690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</w:tr>
      <w:tr w:rsidR="00567ABE" w:rsidTr="000A34CA">
        <w:tc>
          <w:tcPr>
            <w:tcW w:w="2426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3.</w:t>
            </w:r>
          </w:p>
        </w:tc>
        <w:tc>
          <w:tcPr>
            <w:tcW w:w="342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  <w:tc>
          <w:tcPr>
            <w:tcW w:w="188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  <w:tc>
          <w:tcPr>
            <w:tcW w:w="1690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</w:tr>
      <w:tr w:rsidR="00567ABE" w:rsidTr="000A34CA">
        <w:tc>
          <w:tcPr>
            <w:tcW w:w="2426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Итого</w:t>
            </w:r>
          </w:p>
        </w:tc>
        <w:tc>
          <w:tcPr>
            <w:tcW w:w="342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  <w:tc>
          <w:tcPr>
            <w:tcW w:w="1881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  <w:tc>
          <w:tcPr>
            <w:tcW w:w="1690" w:type="dxa"/>
          </w:tcPr>
          <w:p w:rsidR="00567ABE" w:rsidRDefault="00567ABE">
            <w:pPr>
              <w:autoSpaceDE w:val="0"/>
              <w:autoSpaceDN w:val="0"/>
              <w:adjustRightInd w:val="0"/>
              <w:spacing w:line="256" w:lineRule="auto"/>
              <w:rPr>
                <w:szCs w:val="28"/>
                <w:lang w:eastAsia="en-US"/>
              </w:rPr>
            </w:pPr>
          </w:p>
        </w:tc>
      </w:tr>
    </w:tbl>
    <w:p w:rsidR="00567ABE" w:rsidRDefault="00567ABE" w:rsidP="000A34C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Приложение: ______________________________________________ на _____ листах.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(наименование документа)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Лицо, представившее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уведомление                          _________  _________________________  «__» ____ 20__ г.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                                         (подпись)              (расшифровка подписи)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Лицо, принявшее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уведомление                           _________  _________________________  «__» ____ 20__ г.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                                        (подпись)              (расшифровка подписи)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sz w:val="20"/>
          <w:szCs w:val="20"/>
          <w:lang w:eastAsia="en-US"/>
        </w:rPr>
      </w:pP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Регистрационный номер в журнале регистрации уведомлений ___________________</w:t>
      </w:r>
    </w:p>
    <w:p w:rsidR="00567ABE" w:rsidRDefault="00567ABE" w:rsidP="000A34CA">
      <w:pPr>
        <w:autoSpaceDE w:val="0"/>
        <w:autoSpaceDN w:val="0"/>
        <w:adjustRightInd w:val="0"/>
        <w:jc w:val="both"/>
        <w:rPr>
          <w:lang w:eastAsia="en-US"/>
        </w:rPr>
      </w:pPr>
      <w:r>
        <w:rPr>
          <w:lang w:eastAsia="en-US"/>
        </w:rPr>
        <w:t>«__» _________ 20__ г.</w:t>
      </w:r>
    </w:p>
    <w:p w:rsidR="00567ABE" w:rsidRDefault="00567ABE">
      <w:bookmarkStart w:id="0" w:name="_GoBack"/>
      <w:bookmarkEnd w:id="0"/>
    </w:p>
    <w:sectPr w:rsidR="00567ABE" w:rsidSect="00131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0B2B"/>
    <w:rsid w:val="000A34CA"/>
    <w:rsid w:val="00131D30"/>
    <w:rsid w:val="002B0B2B"/>
    <w:rsid w:val="00567ABE"/>
    <w:rsid w:val="009453AB"/>
    <w:rsid w:val="009B35C9"/>
    <w:rsid w:val="00D925C4"/>
    <w:rsid w:val="00E04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4C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9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277</Words>
  <Characters>1585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</dc:title>
  <dc:subject/>
  <dc:creator>User</dc:creator>
  <cp:keywords/>
  <dc:description/>
  <cp:lastModifiedBy>Людмила</cp:lastModifiedBy>
  <cp:revision>2</cp:revision>
  <dcterms:created xsi:type="dcterms:W3CDTF">2025-11-10T16:42:00Z</dcterms:created>
  <dcterms:modified xsi:type="dcterms:W3CDTF">2025-11-10T16:42:00Z</dcterms:modified>
</cp:coreProperties>
</file>