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FB7" w:rsidRDefault="00D41FB7" w:rsidP="004412BF">
      <w:pPr>
        <w:pStyle w:val="ConsPlusNonformat"/>
        <w:ind w:left="5376" w:firstLine="2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сельского поселения </w:t>
      </w:r>
    </w:p>
    <w:p w:rsidR="00D41FB7" w:rsidRDefault="00D41FB7" w:rsidP="004412BF">
      <w:pPr>
        <w:pStyle w:val="ConsPlusNonformat"/>
        <w:ind w:left="5376" w:firstLine="2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Севрюкаево </w:t>
      </w:r>
    </w:p>
    <w:p w:rsidR="00D41FB7" w:rsidRDefault="00D41FB7" w:rsidP="004412BF">
      <w:pPr>
        <w:pStyle w:val="ConsPlusNonformat"/>
        <w:ind w:left="5376" w:firstLine="2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D41FB7" w:rsidRDefault="00D41FB7" w:rsidP="004412BF">
      <w:pPr>
        <w:pStyle w:val="ConsPlusNonformat"/>
        <w:ind w:left="4668" w:firstLine="28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Ставропольский Самарской области</w:t>
      </w:r>
    </w:p>
    <w:p w:rsidR="00D41FB7" w:rsidRDefault="00D41FB7" w:rsidP="00235C32">
      <w:pPr>
        <w:pStyle w:val="ConsPlusNonformat"/>
        <w:jc w:val="both"/>
      </w:pPr>
      <w:r>
        <w:tab/>
      </w:r>
    </w:p>
    <w:p w:rsidR="00D41FB7" w:rsidRDefault="00D41FB7" w:rsidP="00235C32">
      <w:pPr>
        <w:pStyle w:val="ConsPlusNonformat"/>
        <w:ind w:left="3960" w:firstLine="288"/>
        <w:jc w:val="both"/>
      </w:pPr>
      <w:r>
        <w:t>__________________________________________</w:t>
      </w:r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(ФИО)</w:t>
      </w:r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</w:rPr>
        <w:t>_______________________________________________</w:t>
      </w:r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(Ф.И.О., должность муниципального служащего,                                              </w:t>
      </w:r>
    </w:p>
    <w:p w:rsidR="00D41FB7" w:rsidRDefault="00D41FB7" w:rsidP="00235C32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направляющего уведомление, место его жительства, телефон)                                            </w:t>
      </w:r>
    </w:p>
    <w:p w:rsidR="00D41FB7" w:rsidRDefault="00D41FB7" w:rsidP="00235C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0"/>
          <w:szCs w:val="20"/>
        </w:rPr>
        <w:t>.</w:t>
      </w:r>
    </w:p>
    <w:p w:rsidR="00D41FB7" w:rsidRDefault="00D41FB7" w:rsidP="00235C3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340"/>
        <w:gridCol w:w="1110"/>
        <w:gridCol w:w="2472"/>
        <w:gridCol w:w="1224"/>
        <w:gridCol w:w="3912"/>
      </w:tblGrid>
      <w:tr w:rsidR="00D41FB7" w:rsidRPr="00770B51" w:rsidTr="00235C32">
        <w:tc>
          <w:tcPr>
            <w:tcW w:w="9058" w:type="dxa"/>
            <w:gridSpan w:val="5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УВЕДОМЛЕНИЕ</w:t>
            </w:r>
          </w:p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о факте обращения в целях склонения муниципального служащего администрации се</w:t>
            </w:r>
            <w:r>
              <w:rPr>
                <w:rFonts w:ascii="Times New Roman" w:hAnsi="Times New Roman"/>
                <w:sz w:val="20"/>
                <w:szCs w:val="20"/>
              </w:rPr>
              <w:t>льского поселения Севрюкаево</w:t>
            </w:r>
            <w:r w:rsidRPr="00770B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770B51">
              <w:rPr>
                <w:rFonts w:ascii="Times New Roman" w:hAnsi="Times New Roman"/>
                <w:sz w:val="20"/>
                <w:szCs w:val="20"/>
              </w:rPr>
              <w:t>муниципального района Ставропольский Самарской области к совершению коррупционных правонарушений</w:t>
            </w:r>
          </w:p>
        </w:tc>
      </w:tr>
      <w:tr w:rsidR="00D41FB7" w:rsidRPr="00770B51" w:rsidTr="00235C32">
        <w:tc>
          <w:tcPr>
            <w:tcW w:w="9058" w:type="dxa"/>
            <w:gridSpan w:val="5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1. Уведомляю о факте обращения в целях склонения к совершению коррупционного правонарушения (далее - склонение к правонарушению) со стороны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(указываются все известные сведения о физическом (юридическом) лице, склоняющем к правонарушению)</w:t>
            </w:r>
          </w:p>
        </w:tc>
      </w:tr>
      <w:tr w:rsidR="00D41FB7" w:rsidRPr="00770B51" w:rsidTr="00235C32">
        <w:tc>
          <w:tcPr>
            <w:tcW w:w="9058" w:type="dxa"/>
            <w:gridSpan w:val="5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2. Склонение к правонарушению производилось в целях осуществления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(описываются действия (бездействие), которые предлагается совершить)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3. Склонение к правонарушению осуществлялось посредством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(способ склонения: подкуп, угроза, обман, насилие, обещание и т.д.)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4. Склонение к правонарушению произошло в __________ "____" ____________</w:t>
            </w:r>
          </w:p>
        </w:tc>
      </w:tr>
      <w:tr w:rsidR="00D41FB7" w:rsidRPr="00770B51" w:rsidTr="00235C32">
        <w:tc>
          <w:tcPr>
            <w:tcW w:w="1450" w:type="dxa"/>
            <w:gridSpan w:val="2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20_____ г.</w:t>
            </w:r>
          </w:p>
        </w:tc>
        <w:tc>
          <w:tcPr>
            <w:tcW w:w="76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(время, адрес)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5. Склонение к правонарушению производилось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(обстоятельства обращения: телефонный разговор, личная встреча и др.)</w:t>
            </w:r>
          </w:p>
        </w:tc>
      </w:tr>
      <w:tr w:rsidR="00D41FB7" w:rsidRPr="00770B51" w:rsidTr="00235C32"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87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(информация о согласии или об отказе принять предложение лица о совершении коррупционного правонарушения)</w:t>
            </w:r>
          </w:p>
        </w:tc>
      </w:tr>
      <w:tr w:rsidR="00D41FB7" w:rsidRPr="00770B51" w:rsidTr="00235C32"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87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(дополнительная информация, которую гражданский служащий считает необходимым сообщить)</w:t>
            </w:r>
          </w:p>
        </w:tc>
      </w:tr>
      <w:tr w:rsidR="00D41FB7" w:rsidRPr="00770B51" w:rsidTr="00235C32"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87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(информация о направлении уведомления о факте обращения в целях склонения к совершению коррупционного правонарушения в органы прокуратуры, иные государственные органы)</w:t>
            </w:r>
          </w:p>
        </w:tc>
      </w:tr>
      <w:tr w:rsidR="00D41FB7" w:rsidRPr="00770B51" w:rsidTr="00235C32">
        <w:tc>
          <w:tcPr>
            <w:tcW w:w="90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9058" w:type="dxa"/>
            <w:gridSpan w:val="5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FB7" w:rsidRPr="00770B51" w:rsidTr="00235C32">
        <w:tc>
          <w:tcPr>
            <w:tcW w:w="392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(дата составления уведомления)</w:t>
            </w:r>
          </w:p>
        </w:tc>
        <w:tc>
          <w:tcPr>
            <w:tcW w:w="1224" w:type="dxa"/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1FB7" w:rsidRPr="00770B51" w:rsidRDefault="00D41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0B51">
              <w:rPr>
                <w:rFonts w:ascii="Times New Roman" w:hAnsi="Times New Roman"/>
                <w:sz w:val="20"/>
                <w:szCs w:val="20"/>
              </w:rPr>
              <w:t>(подпись) (инициалы и фамилия)</w:t>
            </w:r>
          </w:p>
        </w:tc>
      </w:tr>
    </w:tbl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</w:rPr>
      </w:pPr>
    </w:p>
    <w:p w:rsidR="00D41FB7" w:rsidRDefault="00D41FB7" w:rsidP="00235C32">
      <w:pPr>
        <w:pStyle w:val="ConsPlusNonformat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1" w:name="P157"/>
      <w:bookmarkEnd w:id="1"/>
    </w:p>
    <w:p w:rsidR="00D41FB7" w:rsidRDefault="00D41FB7" w:rsidP="00235C32">
      <w:pPr>
        <w:pStyle w:val="ConsPlusNonformat"/>
        <w:jc w:val="both"/>
        <w:rPr>
          <w:rFonts w:ascii="Times New Roman" w:hAnsi="Times New Roman" w:cs="Times New Roman"/>
        </w:rPr>
      </w:pPr>
    </w:p>
    <w:p w:rsidR="00D41FB7" w:rsidRDefault="00D41FB7" w:rsidP="00235C32">
      <w:pPr>
        <w:pStyle w:val="ConsPlusNormal"/>
        <w:jc w:val="both"/>
      </w:pPr>
    </w:p>
    <w:p w:rsidR="00D41FB7" w:rsidRDefault="00D41FB7" w:rsidP="00235C32">
      <w:pPr>
        <w:pStyle w:val="ConsPlusNormal"/>
        <w:jc w:val="both"/>
      </w:pPr>
    </w:p>
    <w:p w:rsidR="00D41FB7" w:rsidRDefault="00D41FB7" w:rsidP="00235C32">
      <w:pPr>
        <w:pStyle w:val="ConsPlusNormal"/>
        <w:jc w:val="both"/>
      </w:pPr>
    </w:p>
    <w:p w:rsidR="00D41FB7" w:rsidRDefault="00D41FB7" w:rsidP="00235C32">
      <w:pPr>
        <w:pStyle w:val="ConsPlusNormal"/>
        <w:jc w:val="both"/>
      </w:pPr>
    </w:p>
    <w:p w:rsidR="00D41FB7" w:rsidRDefault="00D41FB7" w:rsidP="00235C32">
      <w:pPr>
        <w:pStyle w:val="ConsPlusNormal"/>
        <w:jc w:val="both"/>
      </w:pPr>
    </w:p>
    <w:p w:rsidR="00D41FB7" w:rsidRDefault="00D41FB7" w:rsidP="00235C32">
      <w:pPr>
        <w:pStyle w:val="ConsPlusNonformat"/>
        <w:jc w:val="both"/>
      </w:pPr>
    </w:p>
    <w:p w:rsidR="00D41FB7" w:rsidRDefault="00D41FB7"/>
    <w:sectPr w:rsidR="00D41FB7" w:rsidSect="00362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237"/>
    <w:rsid w:val="001853C3"/>
    <w:rsid w:val="00235C32"/>
    <w:rsid w:val="00355BAD"/>
    <w:rsid w:val="003620D0"/>
    <w:rsid w:val="004412BF"/>
    <w:rsid w:val="00770B51"/>
    <w:rsid w:val="00A03E37"/>
    <w:rsid w:val="00D41FB7"/>
    <w:rsid w:val="00E2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C32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35C32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235C32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280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сельского поселения </dc:title>
  <dc:subject/>
  <dc:creator>User</dc:creator>
  <cp:keywords/>
  <dc:description/>
  <cp:lastModifiedBy>Людмила</cp:lastModifiedBy>
  <cp:revision>2</cp:revision>
  <dcterms:created xsi:type="dcterms:W3CDTF">2025-11-10T16:41:00Z</dcterms:created>
  <dcterms:modified xsi:type="dcterms:W3CDTF">2025-11-10T16:41:00Z</dcterms:modified>
</cp:coreProperties>
</file>